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B5425" w14:textId="77777777" w:rsidR="00C34B84" w:rsidRDefault="00C34B84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29721EA" w14:textId="77777777" w:rsidR="00E7775D" w:rsidRDefault="00E7775D" w:rsidP="00FF58A2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imes New Roman" w:hAnsi="Tahoma" w:cs="Tahoma"/>
          <w:color w:val="000000"/>
          <w:sz w:val="24"/>
          <w:szCs w:val="24"/>
        </w:rPr>
      </w:pPr>
    </w:p>
    <w:p w14:paraId="6E366CB8" w14:textId="7AFCBA5D" w:rsidR="00E7775D" w:rsidRDefault="00562BD1" w:rsidP="00FF58A2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imes New Roman" w:hAnsi="Tahoma" w:cs="Tahoma"/>
          <w:color w:val="000000"/>
          <w:sz w:val="24"/>
          <w:szCs w:val="24"/>
        </w:rPr>
      </w:pPr>
      <w:r>
        <w:rPr>
          <w:rFonts w:ascii="Tahoma" w:eastAsia="Times New Roman" w:hAnsi="Tahoma" w:cs="Tahoma"/>
          <w:color w:val="000000"/>
          <w:sz w:val="24"/>
          <w:szCs w:val="24"/>
        </w:rPr>
        <w:t>Allegato</w:t>
      </w:r>
      <w:r w:rsidR="00E7775D">
        <w:rPr>
          <w:rFonts w:ascii="Tahoma" w:eastAsia="Times New Roman" w:hAnsi="Tahoma" w:cs="Tahoma"/>
          <w:color w:val="000000"/>
          <w:sz w:val="24"/>
          <w:szCs w:val="24"/>
        </w:rPr>
        <w:t xml:space="preserve"> 1</w:t>
      </w:r>
      <w:r>
        <w:rPr>
          <w:rFonts w:ascii="Tahoma" w:eastAsia="Times New Roman" w:hAnsi="Tahoma" w:cs="Tahoma"/>
          <w:color w:val="000000"/>
          <w:sz w:val="24"/>
          <w:szCs w:val="24"/>
        </w:rPr>
        <w:t xml:space="preserve"> </w:t>
      </w:r>
    </w:p>
    <w:p w14:paraId="6C4B7EF0" w14:textId="77777777" w:rsidR="00E7775D" w:rsidRDefault="00E7775D" w:rsidP="00FF58A2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imes New Roman" w:hAnsi="Tahoma" w:cs="Tahoma"/>
          <w:color w:val="000000"/>
          <w:sz w:val="24"/>
          <w:szCs w:val="24"/>
        </w:rPr>
      </w:pPr>
    </w:p>
    <w:p w14:paraId="0512570C" w14:textId="10C83950" w:rsidR="00FF58A2" w:rsidRDefault="00E7775D" w:rsidP="00FF58A2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imes New Roman" w:hAnsi="Tahoma" w:cs="Tahoma"/>
          <w:color w:val="000000"/>
          <w:sz w:val="24"/>
          <w:szCs w:val="24"/>
        </w:rPr>
      </w:pPr>
      <w:r>
        <w:rPr>
          <w:rFonts w:ascii="Tahoma" w:eastAsia="Times New Roman" w:hAnsi="Tahoma" w:cs="Tahoma"/>
          <w:color w:val="000000"/>
          <w:sz w:val="24"/>
          <w:szCs w:val="24"/>
        </w:rPr>
        <w:t>P</w:t>
      </w:r>
      <w:r w:rsidR="00CE0802" w:rsidRPr="00C34B84">
        <w:rPr>
          <w:rFonts w:ascii="Tahoma" w:eastAsia="Times New Roman" w:hAnsi="Tahoma" w:cs="Tahoma"/>
          <w:color w:val="000000"/>
          <w:sz w:val="24"/>
          <w:szCs w:val="24"/>
        </w:rPr>
        <w:t>rot: 202</w:t>
      </w:r>
      <w:r w:rsidR="00416760" w:rsidRPr="00C34B84">
        <w:rPr>
          <w:rFonts w:ascii="Tahoma" w:eastAsia="Times New Roman" w:hAnsi="Tahoma" w:cs="Tahoma"/>
          <w:color w:val="000000"/>
          <w:sz w:val="24"/>
          <w:szCs w:val="24"/>
        </w:rPr>
        <w:t>5</w:t>
      </w:r>
      <w:r w:rsidR="00CE0802" w:rsidRPr="00C34B84">
        <w:rPr>
          <w:rFonts w:ascii="Tahoma" w:eastAsia="Times New Roman" w:hAnsi="Tahoma" w:cs="Tahoma"/>
          <w:color w:val="000000"/>
          <w:sz w:val="24"/>
          <w:szCs w:val="24"/>
        </w:rPr>
        <w:t>/</w:t>
      </w:r>
      <w:r w:rsidR="00562BD1">
        <w:rPr>
          <w:rFonts w:ascii="Tahoma" w:eastAsia="Times New Roman" w:hAnsi="Tahoma" w:cs="Tahoma"/>
          <w:color w:val="000000"/>
          <w:sz w:val="24"/>
          <w:szCs w:val="24"/>
        </w:rPr>
        <w:t>13</w:t>
      </w:r>
    </w:p>
    <w:p w14:paraId="04C6F719" w14:textId="77777777" w:rsidR="00FF58A2" w:rsidRDefault="00FF58A2" w:rsidP="00FF58A2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imes New Roman" w:hAnsi="Tahoma" w:cs="Tahoma"/>
          <w:color w:val="000000"/>
          <w:sz w:val="24"/>
          <w:szCs w:val="24"/>
        </w:rPr>
      </w:pPr>
    </w:p>
    <w:p w14:paraId="78F1AF36" w14:textId="4AC51062" w:rsidR="00AD2FEB" w:rsidRPr="00C34B84" w:rsidRDefault="00CE0802" w:rsidP="00FF58A2">
      <w:pPr>
        <w:pBdr>
          <w:top w:val="nil"/>
          <w:left w:val="nil"/>
          <w:bottom w:val="nil"/>
          <w:right w:val="nil"/>
          <w:between w:val="nil"/>
        </w:pBdr>
        <w:ind w:left="5040" w:firstLine="720"/>
        <w:rPr>
          <w:rFonts w:ascii="Tahoma" w:eastAsia="Times New Roman" w:hAnsi="Tahoma" w:cs="Tahoma"/>
          <w:color w:val="000000"/>
          <w:sz w:val="24"/>
          <w:szCs w:val="24"/>
        </w:rPr>
      </w:pPr>
      <w:r w:rsidRPr="00C34B84">
        <w:rPr>
          <w:rFonts w:ascii="Tahoma" w:eastAsia="Times New Roman" w:hAnsi="Tahoma" w:cs="Tahoma"/>
          <w:color w:val="000000"/>
          <w:sz w:val="24"/>
          <w:szCs w:val="24"/>
        </w:rPr>
        <w:t>Alle società venete</w:t>
      </w:r>
    </w:p>
    <w:p w14:paraId="6ADBA4F9" w14:textId="77777777" w:rsidR="00AD2FEB" w:rsidRDefault="00CE0802" w:rsidP="00FF58A2">
      <w:pPr>
        <w:pBdr>
          <w:top w:val="nil"/>
          <w:left w:val="nil"/>
          <w:bottom w:val="nil"/>
          <w:right w:val="nil"/>
          <w:between w:val="nil"/>
        </w:pBdr>
        <w:ind w:left="5040" w:firstLine="720"/>
        <w:rPr>
          <w:rFonts w:ascii="Tahoma" w:eastAsia="Times New Roman" w:hAnsi="Tahoma" w:cs="Tahoma"/>
          <w:color w:val="000000"/>
          <w:sz w:val="24"/>
          <w:szCs w:val="24"/>
        </w:rPr>
      </w:pPr>
      <w:r w:rsidRPr="00C34B84">
        <w:rPr>
          <w:rFonts w:ascii="Tahoma" w:eastAsia="Times New Roman" w:hAnsi="Tahoma" w:cs="Tahoma"/>
          <w:color w:val="000000"/>
          <w:sz w:val="24"/>
          <w:szCs w:val="24"/>
        </w:rPr>
        <w:t>affiliate alla FISO</w:t>
      </w:r>
    </w:p>
    <w:p w14:paraId="18E74F94" w14:textId="2FC6F087" w:rsidR="008960D5" w:rsidRPr="00C34B84" w:rsidRDefault="008960D5" w:rsidP="00FF58A2">
      <w:pPr>
        <w:pBdr>
          <w:top w:val="nil"/>
          <w:left w:val="nil"/>
          <w:bottom w:val="nil"/>
          <w:right w:val="nil"/>
          <w:between w:val="nil"/>
        </w:pBdr>
        <w:ind w:left="5760"/>
        <w:rPr>
          <w:rFonts w:ascii="Tahoma" w:eastAsia="Times New Roman" w:hAnsi="Tahoma" w:cs="Tahoma"/>
          <w:color w:val="000000"/>
          <w:sz w:val="24"/>
          <w:szCs w:val="24"/>
        </w:rPr>
      </w:pPr>
      <w:r>
        <w:rPr>
          <w:rFonts w:ascii="Tahoma" w:eastAsia="Times New Roman" w:hAnsi="Tahoma" w:cs="Tahoma"/>
          <w:color w:val="000000"/>
          <w:sz w:val="24"/>
          <w:szCs w:val="24"/>
        </w:rPr>
        <w:t>e p.c. agli atleti junior / youth</w:t>
      </w:r>
    </w:p>
    <w:p w14:paraId="0754D621" w14:textId="77777777" w:rsidR="00AD2FEB" w:rsidRPr="00C34B84" w:rsidRDefault="00AD2FEB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imes New Roman" w:hAnsi="Tahoma" w:cs="Tahoma"/>
          <w:color w:val="000000"/>
          <w:sz w:val="28"/>
          <w:szCs w:val="28"/>
        </w:rPr>
      </w:pPr>
    </w:p>
    <w:p w14:paraId="022EFDC5" w14:textId="77777777" w:rsidR="000F16A5" w:rsidRPr="00C34B84" w:rsidRDefault="000F16A5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imes New Roman" w:hAnsi="Tahoma" w:cs="Tahoma"/>
          <w:b/>
          <w:color w:val="000000"/>
          <w:sz w:val="24"/>
          <w:szCs w:val="24"/>
        </w:rPr>
      </w:pPr>
    </w:p>
    <w:p w14:paraId="5B451772" w14:textId="77777777" w:rsidR="00C34B84" w:rsidRPr="00C34B84" w:rsidRDefault="00C34B84">
      <w:pPr>
        <w:pBdr>
          <w:top w:val="nil"/>
          <w:left w:val="nil"/>
          <w:bottom w:val="nil"/>
          <w:right w:val="nil"/>
          <w:between w:val="nil"/>
        </w:pBdr>
        <w:rPr>
          <w:rFonts w:ascii="Tahoma" w:eastAsia="Times New Roman" w:hAnsi="Tahoma" w:cs="Tahoma"/>
          <w:b/>
          <w:color w:val="000000"/>
          <w:sz w:val="24"/>
          <w:szCs w:val="24"/>
        </w:rPr>
      </w:pPr>
    </w:p>
    <w:p w14:paraId="5CA7523B" w14:textId="46204CE5" w:rsidR="00AD2FEB" w:rsidRDefault="00CE0802">
      <w:pPr>
        <w:pBdr>
          <w:top w:val="nil"/>
          <w:left w:val="nil"/>
          <w:bottom w:val="nil"/>
          <w:right w:val="nil"/>
          <w:between w:val="nil"/>
        </w:pBdr>
      </w:pPr>
      <w:r w:rsidRPr="00C34B84">
        <w:rPr>
          <w:rFonts w:ascii="Tahoma" w:eastAsia="Times New Roman" w:hAnsi="Tahoma" w:cs="Tahoma"/>
          <w:b/>
          <w:color w:val="000000"/>
          <w:sz w:val="24"/>
          <w:szCs w:val="24"/>
        </w:rPr>
        <w:t xml:space="preserve">Oggetto: </w:t>
      </w:r>
      <w:r w:rsidR="008960D5">
        <w:t>T</w:t>
      </w:r>
      <w:r w:rsidR="008960D5" w:rsidRPr="00811707">
        <w:t xml:space="preserve">est 3000 m </w:t>
      </w:r>
      <w:r w:rsidR="008960D5">
        <w:t>cronometrati su pista</w:t>
      </w:r>
      <w:r w:rsidR="00B04A69">
        <w:t>, autorizzazione atleti minorenni</w:t>
      </w:r>
    </w:p>
    <w:p w14:paraId="74819D91" w14:textId="77777777" w:rsidR="000F16A5" w:rsidRDefault="000F16A5" w:rsidP="000F16A5">
      <w:pPr>
        <w:rPr>
          <w:rFonts w:ascii="Tahoma" w:eastAsia="Times New Roman" w:hAnsi="Tahoma" w:cs="Tahoma"/>
          <w:sz w:val="28"/>
          <w:szCs w:val="28"/>
        </w:rPr>
      </w:pPr>
    </w:p>
    <w:p w14:paraId="258C1091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I sottoscritti:</w:t>
      </w:r>
    </w:p>
    <w:p w14:paraId="09644187" w14:textId="77777777" w:rsidR="00B04A69" w:rsidRPr="00B04A69" w:rsidRDefault="00B04A69" w:rsidP="00B04A69">
      <w:pPr>
        <w:rPr>
          <w:noProof/>
        </w:rPr>
      </w:pPr>
    </w:p>
    <w:p w14:paraId="66328A05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1. Cognome ……………………</w:t>
      </w:r>
      <w:r w:rsidRPr="00B04A69">
        <w:rPr>
          <w:noProof/>
        </w:rPr>
        <w:tab/>
        <w:t>Nome ……………………</w:t>
      </w:r>
    </w:p>
    <w:p w14:paraId="3BE5C193" w14:textId="77777777" w:rsidR="00B04A69" w:rsidRPr="00B04A69" w:rsidRDefault="00B04A69" w:rsidP="00B04A69">
      <w:pPr>
        <w:rPr>
          <w:noProof/>
        </w:rPr>
      </w:pPr>
    </w:p>
    <w:p w14:paraId="7840037C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2. Cognome ……………………</w:t>
      </w:r>
      <w:r w:rsidRPr="00B04A69">
        <w:rPr>
          <w:noProof/>
        </w:rPr>
        <w:tab/>
        <w:t>Nome ……………………</w:t>
      </w:r>
    </w:p>
    <w:p w14:paraId="4AD29924" w14:textId="77777777" w:rsidR="00B04A69" w:rsidRPr="00B04A69" w:rsidRDefault="00B04A69" w:rsidP="00B04A69">
      <w:pPr>
        <w:rPr>
          <w:noProof/>
        </w:rPr>
      </w:pPr>
    </w:p>
    <w:p w14:paraId="0C49E5E7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 xml:space="preserve">in qualità di esercenti la responsabilità genitoriale/tutoria sull’atleta minorenne: </w:t>
      </w:r>
    </w:p>
    <w:p w14:paraId="0A059102" w14:textId="77777777" w:rsidR="00B04A69" w:rsidRPr="00B04A69" w:rsidRDefault="00B04A69" w:rsidP="00B04A69">
      <w:pPr>
        <w:rPr>
          <w:noProof/>
        </w:rPr>
      </w:pPr>
    </w:p>
    <w:p w14:paraId="1298B526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Cognome ……………………</w:t>
      </w:r>
      <w:r w:rsidRPr="00B04A69">
        <w:rPr>
          <w:noProof/>
        </w:rPr>
        <w:tab/>
      </w:r>
      <w:r w:rsidRPr="00B04A69">
        <w:rPr>
          <w:noProof/>
        </w:rPr>
        <w:tab/>
        <w:t>Nome ……………………</w:t>
      </w:r>
    </w:p>
    <w:p w14:paraId="076A27DC" w14:textId="77777777" w:rsidR="00B04A69" w:rsidRPr="00B04A69" w:rsidRDefault="00B04A69" w:rsidP="00B04A69">
      <w:pPr>
        <w:rPr>
          <w:noProof/>
        </w:rPr>
      </w:pPr>
    </w:p>
    <w:p w14:paraId="0E87C71E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Nato/a il ……………………</w:t>
      </w:r>
      <w:r w:rsidRPr="00B04A69">
        <w:rPr>
          <w:noProof/>
        </w:rPr>
        <w:tab/>
      </w:r>
      <w:r w:rsidRPr="00B04A69">
        <w:rPr>
          <w:noProof/>
        </w:rPr>
        <w:tab/>
        <w:t>A ……………………</w:t>
      </w:r>
    </w:p>
    <w:p w14:paraId="09EE731D" w14:textId="77777777" w:rsidR="00B04A69" w:rsidRPr="00B04A69" w:rsidRDefault="00B04A69" w:rsidP="00B04A69">
      <w:pPr>
        <w:rPr>
          <w:noProof/>
        </w:rPr>
      </w:pPr>
    </w:p>
    <w:p w14:paraId="1BC2CF44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Tessera FISO ……………………</w:t>
      </w:r>
      <w:r w:rsidRPr="00B04A69">
        <w:rPr>
          <w:noProof/>
        </w:rPr>
        <w:tab/>
      </w:r>
    </w:p>
    <w:p w14:paraId="1B96323B" w14:textId="77777777" w:rsidR="00B04A69" w:rsidRPr="00B04A69" w:rsidRDefault="00B04A69" w:rsidP="00B04A69">
      <w:pPr>
        <w:rPr>
          <w:noProof/>
        </w:rPr>
      </w:pPr>
    </w:p>
    <w:p w14:paraId="6C11C2B2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con la presente dichiarano esplicitamente:</w:t>
      </w:r>
    </w:p>
    <w:p w14:paraId="00670886" w14:textId="77777777" w:rsidR="00B04A69" w:rsidRPr="00B04A69" w:rsidRDefault="00B04A69" w:rsidP="00B04A69">
      <w:pPr>
        <w:rPr>
          <w:noProof/>
        </w:rPr>
      </w:pPr>
    </w:p>
    <w:p w14:paraId="0BBEB8DA" w14:textId="77777777" w:rsidR="00B04A69" w:rsidRPr="00B04A69" w:rsidRDefault="00B04A69" w:rsidP="00B04A69">
      <w:pPr>
        <w:numPr>
          <w:ilvl w:val="0"/>
          <w:numId w:val="1"/>
        </w:numPr>
        <w:rPr>
          <w:noProof/>
        </w:rPr>
      </w:pPr>
      <w:r w:rsidRPr="00B04A69">
        <w:rPr>
          <w:noProof/>
        </w:rPr>
        <w:t>che acconsentono alla partecipazione dell’atleta minorenne al test in oggetto, che si terrà in data 8 Maggio 2025 dalle ore 16.30 alle 18.30 presso gli impianti sportivi di Conegliano TV;</w:t>
      </w:r>
    </w:p>
    <w:p w14:paraId="2EC63134" w14:textId="77777777" w:rsidR="00B04A69" w:rsidRPr="00B04A69" w:rsidRDefault="00B04A69" w:rsidP="00B04A69">
      <w:pPr>
        <w:rPr>
          <w:noProof/>
        </w:rPr>
      </w:pPr>
    </w:p>
    <w:p w14:paraId="045A6DFA" w14:textId="77777777" w:rsidR="00B04A69" w:rsidRPr="00B04A69" w:rsidRDefault="00B04A69" w:rsidP="00B04A69">
      <w:pPr>
        <w:rPr>
          <w:noProof/>
        </w:rPr>
      </w:pPr>
    </w:p>
    <w:p w14:paraId="1C39CF1A" w14:textId="77777777" w:rsidR="00B04A69" w:rsidRPr="00B04A69" w:rsidRDefault="00B04A69" w:rsidP="00B04A69">
      <w:pPr>
        <w:numPr>
          <w:ilvl w:val="0"/>
          <w:numId w:val="1"/>
        </w:numPr>
        <w:rPr>
          <w:noProof/>
        </w:rPr>
      </w:pPr>
      <w:r w:rsidRPr="00B04A69">
        <w:rPr>
          <w:noProof/>
        </w:rPr>
        <w:t>che hanno preso visione di tutte le disposizioni e notizie sull’iniziativa, come da comunicazione.</w:t>
      </w:r>
    </w:p>
    <w:p w14:paraId="70CAC7E9" w14:textId="1DACFEF9" w:rsidR="00B04A69" w:rsidRPr="00B04A69" w:rsidRDefault="00B04A69" w:rsidP="00B04A69">
      <w:pPr>
        <w:rPr>
          <w:noProof/>
        </w:rPr>
      </w:pPr>
    </w:p>
    <w:p w14:paraId="2E642554" w14:textId="420F6C09" w:rsidR="00B04A69" w:rsidRPr="00B04A69" w:rsidRDefault="00B04A69" w:rsidP="00B04A69">
      <w:pPr>
        <w:rPr>
          <w:noProof/>
        </w:rPr>
      </w:pPr>
    </w:p>
    <w:p w14:paraId="7E60C0AB" w14:textId="77777777" w:rsidR="00821A29" w:rsidRDefault="00821A29" w:rsidP="00B04A69">
      <w:pPr>
        <w:rPr>
          <w:noProof/>
        </w:rPr>
      </w:pPr>
    </w:p>
    <w:p w14:paraId="19BAF75F" w14:textId="77777777" w:rsidR="00821A29" w:rsidRDefault="00821A29" w:rsidP="00B04A69">
      <w:pPr>
        <w:rPr>
          <w:noProof/>
        </w:rPr>
      </w:pPr>
    </w:p>
    <w:p w14:paraId="52F8C422" w14:textId="60CC53E2" w:rsidR="00B04A69" w:rsidRPr="00B04A69" w:rsidRDefault="00B04A69" w:rsidP="00B04A69">
      <w:pPr>
        <w:rPr>
          <w:noProof/>
        </w:rPr>
      </w:pPr>
      <w:r w:rsidRPr="00B04A69">
        <w:rPr>
          <w:noProof/>
        </w:rPr>
        <w:t>Luogo e data</w:t>
      </w:r>
    </w:p>
    <w:p w14:paraId="2C89242B" w14:textId="77777777" w:rsidR="00B04A69" w:rsidRPr="00B04A69" w:rsidRDefault="00B04A69" w:rsidP="00B04A69">
      <w:pPr>
        <w:rPr>
          <w:noProof/>
        </w:rPr>
      </w:pPr>
    </w:p>
    <w:p w14:paraId="243D5AF7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……………………</w:t>
      </w:r>
    </w:p>
    <w:p w14:paraId="60D78B4C" w14:textId="77777777" w:rsidR="00B04A69" w:rsidRPr="00B04A69" w:rsidRDefault="00B04A69" w:rsidP="00B04A69">
      <w:pPr>
        <w:rPr>
          <w:noProof/>
        </w:rPr>
      </w:pPr>
    </w:p>
    <w:p w14:paraId="4807CD15" w14:textId="77777777" w:rsidR="00B04A69" w:rsidRPr="00B04A69" w:rsidRDefault="00B04A69" w:rsidP="00B04A69">
      <w:pPr>
        <w:rPr>
          <w:noProof/>
        </w:rPr>
      </w:pPr>
    </w:p>
    <w:p w14:paraId="6E537CBD" w14:textId="77777777" w:rsidR="00B04A69" w:rsidRPr="00B04A69" w:rsidRDefault="00B04A69" w:rsidP="00B04A69">
      <w:pPr>
        <w:rPr>
          <w:noProof/>
        </w:rPr>
      </w:pPr>
    </w:p>
    <w:p w14:paraId="13E53DE6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1. Firma ……………………</w:t>
      </w:r>
    </w:p>
    <w:p w14:paraId="5C844EEF" w14:textId="77777777" w:rsidR="00B04A69" w:rsidRPr="00B04A69" w:rsidRDefault="00B04A69" w:rsidP="00B04A69">
      <w:pPr>
        <w:rPr>
          <w:noProof/>
        </w:rPr>
      </w:pPr>
    </w:p>
    <w:p w14:paraId="5AD5115F" w14:textId="77777777" w:rsidR="00B04A69" w:rsidRPr="00B04A69" w:rsidRDefault="00B04A69" w:rsidP="00B04A69">
      <w:pPr>
        <w:rPr>
          <w:noProof/>
        </w:rPr>
      </w:pPr>
      <w:r w:rsidRPr="00B04A69">
        <w:rPr>
          <w:noProof/>
        </w:rPr>
        <w:t>2. Firma ……………………</w:t>
      </w:r>
    </w:p>
    <w:p w14:paraId="48BBD1F8" w14:textId="2751A4F7" w:rsidR="00B04A69" w:rsidRPr="00B04A69" w:rsidRDefault="00B04A69" w:rsidP="00B04A69">
      <w:pPr>
        <w:rPr>
          <w:bCs/>
          <w:noProof/>
        </w:rPr>
      </w:pPr>
      <w:r w:rsidRPr="00B04A69">
        <w:rPr>
          <w:noProof/>
          <w:lang w:val="en-US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 wp14:anchorId="6D7E13F8" wp14:editId="0AE088BF">
                <wp:simplePos x="0" y="0"/>
                <wp:positionH relativeFrom="page">
                  <wp:posOffset>327660</wp:posOffset>
                </wp:positionH>
                <wp:positionV relativeFrom="page">
                  <wp:posOffset>1397000</wp:posOffset>
                </wp:positionV>
                <wp:extent cx="6731000" cy="0"/>
                <wp:effectExtent l="0" t="0" r="0" b="0"/>
                <wp:wrapNone/>
                <wp:docPr id="215776504" name="Connettore diritto 4" descr="Line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31000" cy="0"/>
                        </a:xfrm>
                        <a:prstGeom prst="line">
                          <a:avLst/>
                        </a:prstGeom>
                        <a:noFill/>
                        <a:ln w="9525" cap="flat">
                          <a:solidFill>
                            <a:schemeClr val="accent1">
                              <a:hueOff val="114395"/>
                              <a:lumOff val="-24975"/>
                            </a:schemeClr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9F5A1B" id="Connettore diritto 4" o:spid="_x0000_s1026" alt="Linea" style="position:absolute;z-index:251659264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" from="25.8pt,110pt" to="555.8pt,1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" strokecolor="#4f81bd [3204]">
                <v:stroke miterlimit="4" joinstyle="miter"/>
                <w10:wrap anchorx="page" anchory="page"/>
              </v:line>
            </w:pict>
          </mc:Fallback>
        </mc:AlternateContent>
      </w:r>
      <w:r w:rsidRPr="00B04A69">
        <w:rPr>
          <w:noProof/>
          <w:lang w:val="en-US"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18D103D0" wp14:editId="1F3603F0">
                <wp:simplePos x="0" y="0"/>
                <wp:positionH relativeFrom="page">
                  <wp:posOffset>327660</wp:posOffset>
                </wp:positionH>
                <wp:positionV relativeFrom="page">
                  <wp:posOffset>9885680</wp:posOffset>
                </wp:positionV>
                <wp:extent cx="6731000" cy="0"/>
                <wp:effectExtent l="0" t="0" r="0" b="0"/>
                <wp:wrapNone/>
                <wp:docPr id="1411119768" name="Connettore diritto 3" descr="Line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31000" cy="0"/>
                        </a:xfrm>
                        <a:prstGeom prst="line">
                          <a:avLst/>
                        </a:prstGeom>
                        <a:noFill/>
                        <a:ln w="9525" cap="flat">
                          <a:solidFill>
                            <a:schemeClr val="accent1">
                              <a:hueOff val="114395"/>
                              <a:lumOff val="-24975"/>
                            </a:schemeClr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57F110" id="Connettore diritto 3" o:spid="_x0000_s1026" alt="Linea" style="position:absolute;z-index:25166028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" from="25.8pt,778.4pt" to="555.8pt,77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" strokecolor="#4f81bd [3204]">
                <v:stroke miterlimit="4" joinstyle="miter"/>
                <w10:wrap anchorx="page" anchory="page"/>
              </v:line>
            </w:pict>
          </mc:Fallback>
        </mc:AlternateContent>
      </w:r>
    </w:p>
    <w:sectPr w:rsidR="00B04A69" w:rsidRPr="00B04A69" w:rsidSect="002D3F4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644" w:right="1416" w:bottom="340" w:left="1134" w:header="621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2A6C0F" w14:textId="77777777" w:rsidR="00280A28" w:rsidRDefault="00280A28">
      <w:r>
        <w:separator/>
      </w:r>
    </w:p>
  </w:endnote>
  <w:endnote w:type="continuationSeparator" w:id="0">
    <w:p w14:paraId="154B5078" w14:textId="77777777" w:rsidR="00280A28" w:rsidRDefault="00280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84F86" w14:textId="77777777" w:rsidR="00AD2FEB" w:rsidRDefault="00AD2FE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38213775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14:paraId="74E4E5B0" w14:textId="77777777" w:rsidR="002D3F41" w:rsidRDefault="002D3F41" w:rsidP="002D3F41">
        <w:pPr>
          <w:pBdr>
            <w:top w:val="nil"/>
            <w:left w:val="nil"/>
            <w:bottom w:val="nil"/>
            <w:right w:val="nil"/>
            <w:between w:val="nil"/>
          </w:pBdr>
          <w:jc w:val="center"/>
        </w:pPr>
      </w:p>
      <w:p w14:paraId="6B82A477" w14:textId="3E30E599" w:rsidR="002D3F41" w:rsidRPr="00C34B84" w:rsidRDefault="002D3F41" w:rsidP="002D3F41">
        <w:pPr>
          <w:pBdr>
            <w:top w:val="nil"/>
            <w:left w:val="nil"/>
            <w:bottom w:val="nil"/>
            <w:right w:val="nil"/>
            <w:between w:val="nil"/>
          </w:pBdr>
          <w:jc w:val="center"/>
          <w:rPr>
            <w:rFonts w:ascii="Tahoma" w:eastAsia="Times New Roman" w:hAnsi="Tahoma" w:cs="Tahoma"/>
            <w:color w:val="000000"/>
          </w:rPr>
        </w:pPr>
        <w:r w:rsidRPr="00C34B84">
          <w:rPr>
            <w:rFonts w:ascii="Tahoma" w:eastAsia="Times New Roman" w:hAnsi="Tahoma" w:cs="Tahoma"/>
            <w:color w:val="4D4D4D"/>
            <w:sz w:val="16"/>
            <w:szCs w:val="16"/>
          </w:rPr>
          <w:t>FISO Comitato Veneto</w:t>
        </w:r>
      </w:p>
      <w:p w14:paraId="0DEC6235" w14:textId="77777777" w:rsidR="002D3F41" w:rsidRPr="00C34B84" w:rsidRDefault="002D3F41" w:rsidP="002D3F41">
        <w:pPr>
          <w:pBdr>
            <w:top w:val="nil"/>
            <w:left w:val="nil"/>
            <w:bottom w:val="nil"/>
            <w:right w:val="nil"/>
            <w:between w:val="nil"/>
          </w:pBdr>
          <w:jc w:val="center"/>
          <w:rPr>
            <w:rFonts w:ascii="Tahoma" w:eastAsia="Times New Roman" w:hAnsi="Tahoma" w:cs="Tahoma"/>
            <w:color w:val="000000"/>
          </w:rPr>
        </w:pPr>
        <w:r w:rsidRPr="00C34B84">
          <w:rPr>
            <w:rFonts w:ascii="Tahoma" w:eastAsia="Times New Roman" w:hAnsi="Tahoma" w:cs="Tahoma"/>
            <w:color w:val="4D4D4D"/>
            <w:sz w:val="16"/>
            <w:szCs w:val="16"/>
          </w:rPr>
          <w:t>Telefono +39 366 9525253 (Presidente) Web: www.fisoveneto.it - E-mail: info@fisoveneto.it</w:t>
        </w:r>
      </w:p>
      <w:p w14:paraId="40803597" w14:textId="77777777" w:rsidR="002D3F41" w:rsidRPr="00C34B84" w:rsidRDefault="002D3F41" w:rsidP="002D3F41">
        <w:pPr>
          <w:pBdr>
            <w:top w:val="nil"/>
            <w:left w:val="nil"/>
            <w:bottom w:val="nil"/>
            <w:right w:val="nil"/>
            <w:between w:val="nil"/>
          </w:pBdr>
          <w:jc w:val="center"/>
          <w:rPr>
            <w:rFonts w:ascii="Tahoma" w:eastAsia="Times New Roman" w:hAnsi="Tahoma" w:cs="Tahoma"/>
            <w:color w:val="000000"/>
          </w:rPr>
        </w:pPr>
        <w:r w:rsidRPr="00C34B84">
          <w:rPr>
            <w:rFonts w:ascii="Tahoma" w:eastAsia="Times New Roman" w:hAnsi="Tahoma" w:cs="Tahoma"/>
            <w:color w:val="4D4D4D"/>
            <w:sz w:val="16"/>
            <w:szCs w:val="16"/>
          </w:rPr>
          <w:t>P.IVA 00853510220 - C.F. 80023420229</w:t>
        </w:r>
      </w:p>
      <w:p w14:paraId="5B1F2EE3" w14:textId="1194AD63" w:rsidR="002D3F41" w:rsidRPr="002D3F41" w:rsidRDefault="002D3F41">
        <w:pPr>
          <w:pStyle w:val="Pidipagina"/>
          <w:jc w:val="right"/>
          <w:rPr>
            <w:sz w:val="16"/>
            <w:szCs w:val="16"/>
          </w:rPr>
        </w:pPr>
        <w:r w:rsidRPr="002D3F41">
          <w:rPr>
            <w:sz w:val="16"/>
            <w:szCs w:val="16"/>
          </w:rPr>
          <w:fldChar w:fldCharType="begin"/>
        </w:r>
        <w:r w:rsidRPr="002D3F41">
          <w:rPr>
            <w:sz w:val="16"/>
            <w:szCs w:val="16"/>
          </w:rPr>
          <w:instrText>PAGE   \* MERGEFORMAT</w:instrText>
        </w:r>
        <w:r w:rsidRPr="002D3F41">
          <w:rPr>
            <w:sz w:val="16"/>
            <w:szCs w:val="16"/>
          </w:rPr>
          <w:fldChar w:fldCharType="separate"/>
        </w:r>
        <w:r w:rsidRPr="002D3F41">
          <w:rPr>
            <w:sz w:val="16"/>
            <w:szCs w:val="16"/>
          </w:rPr>
          <w:t>2</w:t>
        </w:r>
        <w:r w:rsidRPr="002D3F41">
          <w:rPr>
            <w:sz w:val="16"/>
            <w:szCs w:val="16"/>
          </w:rPr>
          <w:fldChar w:fldCharType="end"/>
        </w:r>
      </w:p>
    </w:sdtContent>
  </w:sdt>
  <w:p w14:paraId="6946E0B6" w14:textId="77777777" w:rsidR="00AD2FEB" w:rsidRDefault="00AD2FE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852AB3" w14:textId="3BF72DB7" w:rsidR="00AD2FEB" w:rsidRPr="00C34B84" w:rsidRDefault="00CE0802">
    <w:pPr>
      <w:pBdr>
        <w:top w:val="nil"/>
        <w:left w:val="nil"/>
        <w:bottom w:val="nil"/>
        <w:right w:val="nil"/>
        <w:between w:val="nil"/>
      </w:pBdr>
      <w:jc w:val="center"/>
      <w:rPr>
        <w:rFonts w:ascii="Tahoma" w:eastAsia="Times New Roman" w:hAnsi="Tahoma" w:cs="Tahoma"/>
        <w:color w:val="000000"/>
      </w:rPr>
    </w:pPr>
    <w:bookmarkStart w:id="0" w:name="_Hlk192611765"/>
    <w:r w:rsidRPr="00C34B84">
      <w:rPr>
        <w:rFonts w:ascii="Tahoma" w:eastAsia="Times New Roman" w:hAnsi="Tahoma" w:cs="Tahoma"/>
        <w:color w:val="4D4D4D"/>
        <w:sz w:val="16"/>
        <w:szCs w:val="16"/>
      </w:rPr>
      <w:t>FISO Comitato Veneto</w:t>
    </w:r>
  </w:p>
  <w:p w14:paraId="40C3F370" w14:textId="736AA3FD" w:rsidR="00AD2FEB" w:rsidRPr="00C34B84" w:rsidRDefault="00CE0802">
    <w:pPr>
      <w:pBdr>
        <w:top w:val="nil"/>
        <w:left w:val="nil"/>
        <w:bottom w:val="nil"/>
        <w:right w:val="nil"/>
        <w:between w:val="nil"/>
      </w:pBdr>
      <w:jc w:val="center"/>
      <w:rPr>
        <w:rFonts w:ascii="Tahoma" w:eastAsia="Times New Roman" w:hAnsi="Tahoma" w:cs="Tahoma"/>
        <w:color w:val="000000"/>
      </w:rPr>
    </w:pPr>
    <w:r w:rsidRPr="00C34B84">
      <w:rPr>
        <w:rFonts w:ascii="Tahoma" w:eastAsia="Times New Roman" w:hAnsi="Tahoma" w:cs="Tahoma"/>
        <w:color w:val="4D4D4D"/>
        <w:sz w:val="16"/>
        <w:szCs w:val="16"/>
      </w:rPr>
      <w:t>Telefono +39 3</w:t>
    </w:r>
    <w:r w:rsidR="000F16A5" w:rsidRPr="00C34B84">
      <w:rPr>
        <w:rFonts w:ascii="Tahoma" w:eastAsia="Times New Roman" w:hAnsi="Tahoma" w:cs="Tahoma"/>
        <w:color w:val="4D4D4D"/>
        <w:sz w:val="16"/>
        <w:szCs w:val="16"/>
      </w:rPr>
      <w:t>66</w:t>
    </w:r>
    <w:r w:rsidRPr="00C34B84">
      <w:rPr>
        <w:rFonts w:ascii="Tahoma" w:eastAsia="Times New Roman" w:hAnsi="Tahoma" w:cs="Tahoma"/>
        <w:color w:val="4D4D4D"/>
        <w:sz w:val="16"/>
        <w:szCs w:val="16"/>
      </w:rPr>
      <w:t xml:space="preserve"> </w:t>
    </w:r>
    <w:r w:rsidR="000F16A5" w:rsidRPr="00C34B84">
      <w:rPr>
        <w:rFonts w:ascii="Tahoma" w:eastAsia="Times New Roman" w:hAnsi="Tahoma" w:cs="Tahoma"/>
        <w:color w:val="4D4D4D"/>
        <w:sz w:val="16"/>
        <w:szCs w:val="16"/>
      </w:rPr>
      <w:t>9525253</w:t>
    </w:r>
    <w:r w:rsidRPr="00C34B84">
      <w:rPr>
        <w:rFonts w:ascii="Tahoma" w:eastAsia="Times New Roman" w:hAnsi="Tahoma" w:cs="Tahoma"/>
        <w:color w:val="4D4D4D"/>
        <w:sz w:val="16"/>
        <w:szCs w:val="16"/>
      </w:rPr>
      <w:t xml:space="preserve"> (Presidente) Web: www.fisoveneto.it - E-mail: info@fisoveneto.it</w:t>
    </w:r>
  </w:p>
  <w:p w14:paraId="385EE46F" w14:textId="77777777" w:rsidR="00AD2FEB" w:rsidRPr="00C34B84" w:rsidRDefault="00CE0802">
    <w:pPr>
      <w:pBdr>
        <w:top w:val="nil"/>
        <w:left w:val="nil"/>
        <w:bottom w:val="nil"/>
        <w:right w:val="nil"/>
        <w:between w:val="nil"/>
      </w:pBdr>
      <w:jc w:val="center"/>
      <w:rPr>
        <w:rFonts w:ascii="Tahoma" w:eastAsia="Times New Roman" w:hAnsi="Tahoma" w:cs="Tahoma"/>
        <w:color w:val="000000"/>
      </w:rPr>
    </w:pPr>
    <w:r w:rsidRPr="00C34B84">
      <w:rPr>
        <w:rFonts w:ascii="Tahoma" w:eastAsia="Times New Roman" w:hAnsi="Tahoma" w:cs="Tahoma"/>
        <w:color w:val="4D4D4D"/>
        <w:sz w:val="16"/>
        <w:szCs w:val="16"/>
      </w:rPr>
      <w:t>P.IVA 00853510220 - C.F. 80023420229</w:t>
    </w:r>
  </w:p>
  <w:bookmarkEnd w:id="0"/>
  <w:p w14:paraId="2B6E3A83" w14:textId="77777777" w:rsidR="00AD2FEB" w:rsidRDefault="00AD2FEB">
    <w:pPr>
      <w:pBdr>
        <w:top w:val="nil"/>
        <w:left w:val="nil"/>
        <w:bottom w:val="nil"/>
        <w:right w:val="nil"/>
        <w:between w:val="nil"/>
      </w:pBdr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</w:p>
  <w:p w14:paraId="3EC7724E" w14:textId="77777777" w:rsidR="00AD2FEB" w:rsidRDefault="00AD2FE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174A89" w14:textId="77777777" w:rsidR="00280A28" w:rsidRDefault="00280A28">
      <w:r>
        <w:separator/>
      </w:r>
    </w:p>
  </w:footnote>
  <w:footnote w:type="continuationSeparator" w:id="0">
    <w:p w14:paraId="5C44B5F2" w14:textId="77777777" w:rsidR="00280A28" w:rsidRDefault="00280A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BC9D42" w14:textId="77777777" w:rsidR="00AD2FEB" w:rsidRDefault="00AD2FE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469F91" w14:textId="276B9222" w:rsidR="00AD2FEB" w:rsidRDefault="002D3F41" w:rsidP="002D3F4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</w:rPr>
    </w:pPr>
    <w:r>
      <w:rPr>
        <w:rFonts w:ascii="Times New Roman" w:eastAsia="Times New Roman" w:hAnsi="Times New Roman" w:cs="Times New Roman"/>
        <w:noProof/>
        <w:color w:val="000000"/>
        <w:sz w:val="28"/>
        <w:szCs w:val="28"/>
      </w:rPr>
      <w:drawing>
        <wp:inline distT="0" distB="0" distL="0" distR="0" wp14:anchorId="64D1F6DE" wp14:editId="65F89EA7">
          <wp:extent cx="2722004" cy="736295"/>
          <wp:effectExtent l="0" t="0" r="0" b="0"/>
          <wp:docPr id="1543985787" name="Immagine 1543985787" descr="FISOVeneto-orizzontale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FISOVeneto-orizzontale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22004" cy="7362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E008E7F" w14:textId="77777777" w:rsidR="002D3F41" w:rsidRDefault="002D3F41" w:rsidP="002D3F4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72B403" w14:textId="77777777" w:rsidR="00AD2FEB" w:rsidRDefault="00CE0802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jc w:val="center"/>
      <w:rPr>
        <w:rFonts w:ascii="Times New Roman" w:eastAsia="Times New Roman" w:hAnsi="Times New Roman" w:cs="Times New Roman"/>
        <w:color w:val="000000"/>
        <w:sz w:val="28"/>
        <w:szCs w:val="28"/>
      </w:rPr>
    </w:pPr>
    <w:r>
      <w:rPr>
        <w:rFonts w:ascii="Times New Roman" w:eastAsia="Times New Roman" w:hAnsi="Times New Roman" w:cs="Times New Roman"/>
        <w:noProof/>
        <w:color w:val="000000"/>
        <w:sz w:val="28"/>
        <w:szCs w:val="28"/>
      </w:rPr>
      <w:drawing>
        <wp:inline distT="0" distB="0" distL="0" distR="0" wp14:anchorId="0651855A" wp14:editId="00757BEE">
          <wp:extent cx="2722004" cy="736295"/>
          <wp:effectExtent l="0" t="0" r="0" b="0"/>
          <wp:docPr id="4" name="Immagine 4" descr="FISOVeneto-orizzontale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FISOVeneto-orizzontale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22004" cy="7362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A70973A" w14:textId="77777777" w:rsidR="00AD2FEB" w:rsidRDefault="00AD2FEB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rPr>
        <w:rFonts w:ascii="Times New Roman" w:eastAsia="Times New Roman" w:hAnsi="Times New Roman" w:cs="Times New Roman"/>
        <w:color w:val="000000"/>
        <w:sz w:val="28"/>
        <w:szCs w:val="28"/>
      </w:rPr>
    </w:pPr>
  </w:p>
  <w:p w14:paraId="5C66787D" w14:textId="77777777" w:rsidR="00AD2FEB" w:rsidRDefault="00AD2FE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8434A1"/>
    <w:multiLevelType w:val="hybridMultilevel"/>
    <w:tmpl w:val="4F88AB2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3678047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6A5"/>
    <w:rsid w:val="00017A9F"/>
    <w:rsid w:val="0004737D"/>
    <w:rsid w:val="000F16A5"/>
    <w:rsid w:val="00130351"/>
    <w:rsid w:val="001675A6"/>
    <w:rsid w:val="00280A28"/>
    <w:rsid w:val="002A626E"/>
    <w:rsid w:val="002D3F41"/>
    <w:rsid w:val="003A26CC"/>
    <w:rsid w:val="00416760"/>
    <w:rsid w:val="004E490E"/>
    <w:rsid w:val="00562BD1"/>
    <w:rsid w:val="005A7AF6"/>
    <w:rsid w:val="005D7FFD"/>
    <w:rsid w:val="006C4C86"/>
    <w:rsid w:val="007C1571"/>
    <w:rsid w:val="008041E6"/>
    <w:rsid w:val="00821A29"/>
    <w:rsid w:val="008960D5"/>
    <w:rsid w:val="008F28CF"/>
    <w:rsid w:val="0090485E"/>
    <w:rsid w:val="00965B08"/>
    <w:rsid w:val="009957B5"/>
    <w:rsid w:val="00AD2FEB"/>
    <w:rsid w:val="00AD6317"/>
    <w:rsid w:val="00B04A69"/>
    <w:rsid w:val="00B617AB"/>
    <w:rsid w:val="00C340D6"/>
    <w:rsid w:val="00C34B84"/>
    <w:rsid w:val="00CA3D3F"/>
    <w:rsid w:val="00CD4056"/>
    <w:rsid w:val="00CE0802"/>
    <w:rsid w:val="00D10CDE"/>
    <w:rsid w:val="00D2480F"/>
    <w:rsid w:val="00E45056"/>
    <w:rsid w:val="00E7775D"/>
    <w:rsid w:val="00E86E6F"/>
    <w:rsid w:val="00E925CA"/>
    <w:rsid w:val="00EA469A"/>
    <w:rsid w:val="00F97243"/>
    <w:rsid w:val="00FF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078014"/>
  <w15:docId w15:val="{348EF552-20D1-417E-9D07-064FE09E0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uiPriority w:val="9"/>
    <w:qFormat/>
    <w:rsid w:val="009A0A2C"/>
    <w:pPr>
      <w:keepNext/>
      <w:spacing w:before="240" w:after="60"/>
      <w:outlineLvl w:val="0"/>
    </w:pPr>
    <w:rPr>
      <w:b/>
      <w:sz w:val="32"/>
      <w:szCs w:val="32"/>
    </w:rPr>
  </w:style>
  <w:style w:type="paragraph" w:styleId="Titolo2">
    <w:name w:val="heading 2"/>
    <w:basedOn w:val="Normale1"/>
    <w:next w:val="Normale1"/>
    <w:uiPriority w:val="9"/>
    <w:semiHidden/>
    <w:unhideWhenUsed/>
    <w:qFormat/>
    <w:rsid w:val="009A0A2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uiPriority w:val="9"/>
    <w:semiHidden/>
    <w:unhideWhenUsed/>
    <w:qFormat/>
    <w:rsid w:val="009A0A2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uiPriority w:val="9"/>
    <w:semiHidden/>
    <w:unhideWhenUsed/>
    <w:qFormat/>
    <w:rsid w:val="009A0A2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uiPriority w:val="9"/>
    <w:semiHidden/>
    <w:unhideWhenUsed/>
    <w:qFormat/>
    <w:rsid w:val="009A0A2C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1"/>
    <w:next w:val="Normale1"/>
    <w:uiPriority w:val="9"/>
    <w:semiHidden/>
    <w:unhideWhenUsed/>
    <w:qFormat/>
    <w:rsid w:val="009A0A2C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uiPriority w:val="10"/>
    <w:qFormat/>
    <w:rsid w:val="009A0A2C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e1">
    <w:name w:val="Normale1"/>
    <w:rsid w:val="009A0A2C"/>
  </w:style>
  <w:style w:type="table" w:customStyle="1" w:styleId="TableNormal0">
    <w:name w:val="Table Normal"/>
    <w:rsid w:val="009A0A2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9A0A2C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751BB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51BB0"/>
  </w:style>
  <w:style w:type="paragraph" w:styleId="Pidipagina">
    <w:name w:val="footer"/>
    <w:basedOn w:val="Normale"/>
    <w:link w:val="PidipaginaCarattere"/>
    <w:uiPriority w:val="99"/>
    <w:unhideWhenUsed/>
    <w:rsid w:val="00751BB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51BB0"/>
  </w:style>
  <w:style w:type="paragraph" w:styleId="NormaleWeb">
    <w:name w:val="Normal (Web)"/>
    <w:basedOn w:val="Normale"/>
    <w:uiPriority w:val="99"/>
    <w:semiHidden/>
    <w:unhideWhenUsed/>
    <w:rsid w:val="00751BB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8960D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5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esco\Downloads\carta%20intestata%20Fiso%20Veneto%20202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UXZ14MeVk6M9UHJZq0qVvkozyg==">AMUW2mVejP0vdK4BKTXTaYRdexEAna0MzGIGtBIay7D2TFzchq6HAV9pLsfxBn78VoIP2SIXXWcEQlh1UgeRHShGjvIAGKFn5Z+xYioiyp+Y09relnDTmHY=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Fiso Veneto 2025.dotx</Template>
  <TotalTime>3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fb</dc:creator>
  <cp:lastModifiedBy>Administration</cp:lastModifiedBy>
  <cp:revision>7</cp:revision>
  <dcterms:created xsi:type="dcterms:W3CDTF">2025-04-30T06:11:00Z</dcterms:created>
  <dcterms:modified xsi:type="dcterms:W3CDTF">2025-05-05T15:36:00Z</dcterms:modified>
</cp:coreProperties>
</file>